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84E0" w14:textId="1CA5CB24" w:rsidR="00F015DE" w:rsidRPr="00321F24" w:rsidRDefault="002E0D0A" w:rsidP="00C71C15">
      <w:pPr>
        <w:pStyle w:val="Heading1"/>
        <w:pBdr>
          <w:bottom w:val="single" w:sz="12" w:space="1" w:color="A9122A" w:themeColor="accent1"/>
        </w:pBdr>
        <w:jc w:val="center"/>
        <w:rPr>
          <w:rFonts w:ascii="Century Gothic" w:hAnsi="Century Gothic"/>
          <w:sz w:val="28"/>
          <w:szCs w:val="28"/>
        </w:rPr>
      </w:pPr>
      <w:r>
        <w:rPr>
          <w:rFonts w:ascii="Century Gothic" w:hAnsi="Century Gothic"/>
          <w:sz w:val="28"/>
          <w:szCs w:val="28"/>
        </w:rPr>
        <w:t>AUDIO POST ENGINEER</w:t>
      </w:r>
      <w:r w:rsidR="00141E2D" w:rsidRPr="00321F24">
        <w:rPr>
          <w:rFonts w:ascii="Century Gothic" w:hAnsi="Century Gothic"/>
          <w:sz w:val="28"/>
          <w:szCs w:val="28"/>
        </w:rPr>
        <w:t xml:space="preserve"> DEAL MEMO</w:t>
      </w:r>
    </w:p>
    <w:sdt>
      <w:sdtPr>
        <w:rPr>
          <w:rFonts w:ascii="Century Gothic" w:hAnsi="Century Gothic"/>
          <w:b/>
        </w:rPr>
        <w:id w:val="9459735"/>
        <w:placeholder>
          <w:docPart w:val="F57CAAF25334CA4A86F7E835414D7D53"/>
        </w:placeholder>
      </w:sdtPr>
      <w:sdtContent>
        <w:p w14:paraId="3D336FA0" w14:textId="291AB30F" w:rsidR="00141E2D" w:rsidRPr="00321F24" w:rsidRDefault="00141E2D" w:rsidP="00141E2D">
          <w:pPr>
            <w:rPr>
              <w:rFonts w:ascii="Century Gothic" w:hAnsi="Century Gothic"/>
              <w:color w:val="000000"/>
            </w:rPr>
          </w:pPr>
          <w:r w:rsidRPr="00321F24">
            <w:rPr>
              <w:rFonts w:ascii="Century Gothic" w:hAnsi="Century Gothic"/>
              <w:color w:val="000000"/>
            </w:rPr>
            <w:t xml:space="preserve">Thank you for the opportunity to work on “Mortal Dilemma”. The following will outline the agreement between Silver Creek Pictures ("Producer") and Origami Audio LLC  </w:t>
          </w:r>
          <w:r w:rsidR="00155929">
            <w:rPr>
              <w:rFonts w:ascii="Century Gothic" w:hAnsi="Century Gothic"/>
              <w:color w:val="000000"/>
            </w:rPr>
            <w:t>("Engineer</w:t>
          </w:r>
          <w:r w:rsidRPr="00321F24">
            <w:rPr>
              <w:rFonts w:ascii="Century Gothic" w:hAnsi="Century Gothic"/>
              <w:color w:val="000000"/>
            </w:rPr>
            <w:t>") in conjunction with the motion picture short currently entitled “Mortal Dilemma” ("Film").</w:t>
          </w:r>
        </w:p>
        <w:p w14:paraId="794E1654" w14:textId="77777777" w:rsidR="00141E2D" w:rsidRPr="00321F24" w:rsidRDefault="00141E2D" w:rsidP="00C71C15">
          <w:pPr>
            <w:pStyle w:val="Heading1"/>
            <w:pBdr>
              <w:bottom w:val="single" w:sz="12" w:space="0" w:color="A9122A" w:themeColor="accent1"/>
            </w:pBdr>
            <w:ind w:left="0" w:firstLine="0"/>
            <w:jc w:val="center"/>
            <w:rPr>
              <w:rFonts w:ascii="Century Gothic" w:hAnsi="Century Gothic"/>
            </w:rPr>
          </w:pPr>
          <w:r w:rsidRPr="00321F24">
            <w:rPr>
              <w:rFonts w:ascii="Century Gothic" w:hAnsi="Century Gothic"/>
            </w:rPr>
            <w:t>SERVICES</w:t>
          </w:r>
        </w:p>
        <w:p w14:paraId="43BB801D" w14:textId="3C57C703" w:rsidR="00141E2D" w:rsidRPr="00321F24" w:rsidRDefault="005A1AC9" w:rsidP="00141E2D">
          <w:pPr>
            <w:rPr>
              <w:rFonts w:ascii="Century Gothic" w:hAnsi="Century Gothic"/>
              <w:color w:val="000000"/>
            </w:rPr>
          </w:pPr>
          <w:r>
            <w:rPr>
              <w:rFonts w:ascii="Century Gothic" w:hAnsi="Century Gothic"/>
              <w:color w:val="000000"/>
            </w:rPr>
            <w:t>Produc</w:t>
          </w:r>
          <w:r w:rsidR="002651A3">
            <w:rPr>
              <w:rFonts w:ascii="Century Gothic" w:hAnsi="Century Gothic"/>
              <w:color w:val="000000"/>
            </w:rPr>
            <w:t>er hereby engages Engineer</w:t>
          </w:r>
          <w:r w:rsidR="00141E2D" w:rsidRPr="00321F24">
            <w:rPr>
              <w:rFonts w:ascii="Century Gothic" w:hAnsi="Century Gothic"/>
              <w:color w:val="000000"/>
            </w:rPr>
            <w:t xml:space="preserve"> as an independent</w:t>
          </w:r>
          <w:r>
            <w:rPr>
              <w:rFonts w:ascii="Century Gothic" w:hAnsi="Century Gothic"/>
              <w:color w:val="000000"/>
            </w:rPr>
            <w:t xml:space="preserve"> contractor to </w:t>
          </w:r>
          <w:r w:rsidR="002651A3">
            <w:rPr>
              <w:rFonts w:ascii="Century Gothic" w:hAnsi="Century Gothic"/>
              <w:color w:val="000000"/>
            </w:rPr>
            <w:t xml:space="preserve">mix audio and dialog assets for “Film” including all </w:t>
          </w:r>
          <w:r>
            <w:rPr>
              <w:rFonts w:ascii="Century Gothic" w:hAnsi="Century Gothic"/>
              <w:color w:val="000000"/>
            </w:rPr>
            <w:t>vocal sounds and non-vocal source audio material</w:t>
          </w:r>
          <w:r w:rsidR="00141E2D" w:rsidRPr="00321F24">
            <w:rPr>
              <w:rFonts w:ascii="Century Gothic" w:hAnsi="Century Gothic"/>
              <w:color w:val="000000"/>
            </w:rPr>
            <w:t xml:space="preserve"> under the direction and approval of Producer.</w:t>
          </w:r>
        </w:p>
        <w:p w14:paraId="0AF21BA2" w14:textId="075E36AB" w:rsidR="00F015DE" w:rsidRPr="00321F24" w:rsidRDefault="00696247">
          <w:pPr>
            <w:pStyle w:val="BodyText"/>
            <w:rPr>
              <w:rFonts w:ascii="Century Gothic" w:hAnsi="Century Gothic"/>
              <w:b/>
            </w:rPr>
          </w:pPr>
        </w:p>
      </w:sdtContent>
    </w:sdt>
    <w:p w14:paraId="051ADC10" w14:textId="78897CA5" w:rsidR="00F015DE" w:rsidRPr="00321F24" w:rsidRDefault="00696247">
      <w:pPr>
        <w:pStyle w:val="Heading2"/>
        <w:rPr>
          <w:rFonts w:ascii="Century Gothic" w:hAnsi="Century Gothic"/>
        </w:rPr>
      </w:pPr>
      <w:sdt>
        <w:sdtPr>
          <w:rPr>
            <w:rFonts w:ascii="Century Gothic" w:hAnsi="Century Gothic"/>
          </w:rPr>
          <w:id w:val="9459752"/>
          <w:placeholder>
            <w:docPart w:val="F8E283D67D97CD4194A265E6B908A189"/>
          </w:placeholder>
        </w:sdtPr>
        <w:sdtContent>
          <w:r>
            <w:rPr>
              <w:rFonts w:ascii="Century Gothic" w:hAnsi="Century Gothic"/>
            </w:rPr>
            <w:t>DIALOG EDITING</w:t>
          </w:r>
          <w:r w:rsidR="00155929">
            <w:rPr>
              <w:rFonts w:ascii="Century Gothic" w:hAnsi="Century Gothic"/>
            </w:rPr>
            <w:t xml:space="preserve"> AND OFFLINE MIX</w:t>
          </w:r>
        </w:sdtContent>
      </w:sdt>
      <w:r w:rsidR="000201D0" w:rsidRPr="00321F24">
        <w:rPr>
          <w:rFonts w:ascii="Century Gothic" w:hAnsi="Century Gothic"/>
        </w:rPr>
        <w:tab/>
      </w:r>
      <w:r w:rsidR="002651A3">
        <w:rPr>
          <w:rFonts w:ascii="Century Gothic" w:hAnsi="Century Gothic"/>
        </w:rPr>
        <w:t>$10</w:t>
      </w:r>
      <w:r w:rsidR="005A1AC9">
        <w:rPr>
          <w:rFonts w:ascii="Century Gothic" w:hAnsi="Century Gothic"/>
        </w:rPr>
        <w:t>00.00</w:t>
      </w:r>
    </w:p>
    <w:sdt>
      <w:sdtPr>
        <w:rPr>
          <w:rFonts w:ascii="Century Gothic" w:hAnsi="Century Gothic"/>
          <w:b/>
        </w:rPr>
        <w:id w:val="9459753"/>
        <w:placeholder>
          <w:docPart w:val="5D6B58F17747044CB94BECD01C0DA354"/>
        </w:placeholder>
      </w:sdtPr>
      <w:sdtContent>
        <w:p w14:paraId="72790CDA" w14:textId="3701AB5E" w:rsidR="00A75554" w:rsidRPr="00321F24" w:rsidRDefault="00A75554" w:rsidP="00A75554">
          <w:pPr>
            <w:ind w:firstLine="720"/>
            <w:rPr>
              <w:rFonts w:ascii="Century Gothic" w:hAnsi="Century Gothic"/>
              <w:color w:val="000000"/>
            </w:rPr>
          </w:pPr>
          <w:r w:rsidRPr="00321F24">
            <w:rPr>
              <w:rFonts w:ascii="Century Gothic" w:hAnsi="Century Gothic"/>
            </w:rPr>
            <w:t xml:space="preserve">INCLUDES: </w:t>
          </w:r>
          <w:r w:rsidR="00696247" w:rsidRPr="00321F24">
            <w:rPr>
              <w:rFonts w:ascii="Century Gothic" w:hAnsi="Century Gothic"/>
            </w:rPr>
            <w:t xml:space="preserve">INCLUDES: Engineer(s), </w:t>
          </w:r>
          <w:r w:rsidR="00696247" w:rsidRPr="00321F24">
            <w:rPr>
              <w:rFonts w:ascii="Century Gothic" w:hAnsi="Century Gothic"/>
              <w:color w:val="000000"/>
            </w:rPr>
            <w:t xml:space="preserve">Audio Post Costs (including </w:t>
          </w:r>
          <w:r w:rsidR="00696247" w:rsidRPr="00321F24">
            <w:rPr>
              <w:rFonts w:ascii="Century Gothic" w:hAnsi="Century Gothic"/>
            </w:rPr>
            <w:t>Engineer(s</w:t>
          </w:r>
          <w:r w:rsidR="00696247" w:rsidRPr="00321F24">
            <w:rPr>
              <w:rFonts w:ascii="Century Gothic" w:hAnsi="Century Gothic"/>
              <w:color w:val="000000"/>
            </w:rPr>
            <w:t>), applicable union benefits and payments, and all studio and recording/mixing session costs), Media Costs (including all recording media costs and storage costs,)</w:t>
          </w:r>
          <w:r w:rsidR="00696247">
            <w:rPr>
              <w:rFonts w:ascii="Century Gothic" w:hAnsi="Century Gothic"/>
              <w:color w:val="000000"/>
            </w:rPr>
            <w:t>. Dialog Editing</w:t>
          </w:r>
          <w:r w:rsidR="005A1AC9">
            <w:rPr>
              <w:rFonts w:ascii="Century Gothic" w:hAnsi="Century Gothic"/>
              <w:color w:val="000000"/>
            </w:rPr>
            <w:t xml:space="preserve"> does not include ADR, or any re-recording.</w:t>
          </w:r>
        </w:p>
        <w:sdt>
          <w:sdtPr>
            <w:rPr>
              <w:rFonts w:ascii="Century Gothic" w:hAnsi="Century Gothic"/>
              <w:b/>
            </w:rPr>
            <w:id w:val="-687685506"/>
            <w:placeholder>
              <w:docPart w:val="09F82AA83571FC47A66D317CA8C8CADE"/>
            </w:placeholder>
          </w:sdtPr>
          <w:sdtContent>
            <w:p w14:paraId="470A777E" w14:textId="09FF7D4F" w:rsidR="00155929" w:rsidRPr="00321F24" w:rsidRDefault="00155929" w:rsidP="00155929">
              <w:pPr>
                <w:ind w:left="720"/>
                <w:rPr>
                  <w:rFonts w:ascii="Century Gothic" w:hAnsi="Century Gothic"/>
                  <w:color w:val="000000"/>
                </w:rPr>
              </w:pPr>
              <w:r w:rsidRPr="00321F24">
                <w:rPr>
                  <w:rFonts w:ascii="Century Gothic" w:hAnsi="Century Gothic"/>
                  <w:color w:val="000000"/>
                </w:rPr>
                <w:t>TERMS:</w:t>
              </w:r>
              <w:r>
                <w:rPr>
                  <w:rFonts w:ascii="Century Gothic" w:hAnsi="Century Gothic"/>
                  <w:color w:val="000000"/>
                </w:rPr>
                <w:t xml:space="preserve"> Producer will provide Engineer</w:t>
              </w:r>
              <w:r w:rsidRPr="00321F24">
                <w:rPr>
                  <w:rFonts w:ascii="Century Gothic" w:hAnsi="Century Gothic"/>
                  <w:color w:val="000000"/>
                </w:rPr>
                <w:t xml:space="preserve"> with video containing the final edit ("locked" picture).</w:t>
              </w:r>
            </w:p>
            <w:p w14:paraId="7796F4BC" w14:textId="011201C9" w:rsidR="00155929" w:rsidRPr="00321F24" w:rsidRDefault="00155929" w:rsidP="00155929">
              <w:pPr>
                <w:rPr>
                  <w:rFonts w:ascii="Century Gothic" w:hAnsi="Century Gothic"/>
                  <w:color w:val="000000"/>
                </w:rPr>
              </w:pPr>
              <w:r>
                <w:rPr>
                  <w:rFonts w:ascii="Century Gothic" w:hAnsi="Century Gothic"/>
                  <w:color w:val="000000"/>
                </w:rPr>
                <w:t>Engineer</w:t>
              </w:r>
              <w:r w:rsidRPr="00321F24">
                <w:rPr>
                  <w:rFonts w:ascii="Century Gothic" w:hAnsi="Century Gothic"/>
                  <w:color w:val="000000"/>
                </w:rPr>
                <w:t xml:space="preserve"> will </w:t>
              </w:r>
              <w:r>
                <w:rPr>
                  <w:rFonts w:ascii="Century Gothic" w:hAnsi="Century Gothic"/>
                  <w:color w:val="000000"/>
                </w:rPr>
                <w:t xml:space="preserve">mix, edit and process all dialog in and </w:t>
              </w:r>
              <w:r w:rsidRPr="00321F24">
                <w:rPr>
                  <w:rFonts w:ascii="Century Gothic" w:hAnsi="Century Gothic"/>
                  <w:color w:val="000000"/>
                </w:rPr>
                <w:t>for t</w:t>
              </w:r>
              <w:r>
                <w:rPr>
                  <w:rFonts w:ascii="Century Gothic" w:hAnsi="Century Gothic"/>
                  <w:color w:val="000000"/>
                </w:rPr>
                <w:t>he purpose of the film. Engineer</w:t>
              </w:r>
              <w:r w:rsidRPr="00321F24">
                <w:rPr>
                  <w:rFonts w:ascii="Century Gothic" w:hAnsi="Century Gothic"/>
                  <w:color w:val="000000"/>
                </w:rPr>
                <w:t xml:space="preserve"> agrees to ONE round of revisions provided by the Producer in written form “letter”. Any requests for additional rounds, revisions, notes, changes not outlined in the producers original “letter” require an amended deal memo to outline new terms for payment on said additional revisions. Producer </w:t>
              </w:r>
              <w:r>
                <w:rPr>
                  <w:rFonts w:ascii="Century Gothic" w:hAnsi="Century Gothic"/>
                  <w:color w:val="000000"/>
                </w:rPr>
                <w:t xml:space="preserve">is </w:t>
              </w:r>
              <w:r w:rsidRPr="00321F24">
                <w:rPr>
                  <w:rFonts w:ascii="Century Gothic" w:hAnsi="Century Gothic"/>
                  <w:color w:val="000000"/>
                </w:rPr>
                <w:t>to specify digital audio file format and any other t</w:t>
              </w:r>
              <w:r>
                <w:rPr>
                  <w:rFonts w:ascii="Century Gothic" w:hAnsi="Century Gothic"/>
                  <w:color w:val="000000"/>
                </w:rPr>
                <w:t>echnical details for final audio</w:t>
              </w:r>
              <w:r w:rsidRPr="00321F24">
                <w:rPr>
                  <w:rFonts w:ascii="Century Gothic" w:hAnsi="Century Gothic"/>
                  <w:color w:val="000000"/>
                </w:rPr>
                <w:t xml:space="preserve"> mix delivery.</w:t>
              </w:r>
            </w:p>
            <w:p w14:paraId="4D7FBF06" w14:textId="168675BC" w:rsidR="00155929" w:rsidRPr="00321F24" w:rsidRDefault="00155929" w:rsidP="00A75554">
              <w:pPr>
                <w:pStyle w:val="BodyText"/>
                <w:rPr>
                  <w:rFonts w:ascii="Century Gothic" w:hAnsi="Century Gothic"/>
                  <w:b/>
                </w:rPr>
              </w:pPr>
              <w:bookmarkStart w:id="0" w:name="_GoBack"/>
              <w:bookmarkEnd w:id="0"/>
            </w:p>
            <w:p w14:paraId="75BF1D01" w14:textId="77777777" w:rsidR="00A75554" w:rsidRPr="00321F24" w:rsidRDefault="00A75554" w:rsidP="00A75554">
              <w:pPr>
                <w:pStyle w:val="BodyText"/>
                <w:rPr>
                  <w:rFonts w:ascii="Century Gothic" w:hAnsi="Century Gothic"/>
                  <w:b/>
                </w:rPr>
              </w:pPr>
              <w:r w:rsidRPr="00321F24">
                <w:rPr>
                  <w:rFonts w:ascii="Century Gothic" w:hAnsi="Century Gothic"/>
                  <w:b/>
                </w:rPr>
                <w:t xml:space="preserve">FINAL MIX </w:t>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t>PRO BONO (FIRST TIME CLIENT DISCOUNT)</w:t>
              </w:r>
            </w:p>
          </w:sdtContent>
        </w:sdt>
        <w:p w14:paraId="3FC8AA65" w14:textId="36852587" w:rsidR="00D3572C" w:rsidRPr="00321F24" w:rsidRDefault="00A75554" w:rsidP="00D3572C">
          <w:pPr>
            <w:ind w:firstLine="720"/>
            <w:rPr>
              <w:rFonts w:ascii="Century Gothic" w:hAnsi="Century Gothic"/>
              <w:color w:val="000000"/>
            </w:rPr>
          </w:pPr>
          <w:r w:rsidRPr="00321F24">
            <w:rPr>
              <w:rFonts w:ascii="Century Gothic" w:hAnsi="Century Gothic"/>
            </w:rPr>
            <w:t xml:space="preserve">INCLUDES: Engineer(s), </w:t>
          </w:r>
          <w:r w:rsidRPr="00321F24">
            <w:rPr>
              <w:rFonts w:ascii="Century Gothic" w:hAnsi="Century Gothic"/>
              <w:color w:val="000000"/>
            </w:rPr>
            <w:t xml:space="preserve">Audio Post Costs (including </w:t>
          </w:r>
          <w:r w:rsidRPr="00321F24">
            <w:rPr>
              <w:rFonts w:ascii="Century Gothic" w:hAnsi="Century Gothic"/>
            </w:rPr>
            <w:t>Engineer(s</w:t>
          </w:r>
          <w:r w:rsidRPr="00321F24">
            <w:rPr>
              <w:rFonts w:ascii="Century Gothic" w:hAnsi="Century Gothic"/>
              <w:color w:val="000000"/>
            </w:rPr>
            <w:t>), applicable union benefits and payments, and all studio and recording/mixing session costs), Media Costs (including all recording media costs and storage costs,)</w:t>
          </w:r>
          <w:r w:rsidR="00D3572C" w:rsidRPr="00321F24">
            <w:rPr>
              <w:rFonts w:ascii="Century Gothic" w:hAnsi="Century Gothic"/>
              <w:color w:val="000000"/>
            </w:rPr>
            <w:t xml:space="preserve">. Mix will not be </w:t>
          </w:r>
          <w:r w:rsidR="00626B7A" w:rsidRPr="00321F24">
            <w:rPr>
              <w:rFonts w:ascii="Century Gothic" w:hAnsi="Century Gothic"/>
              <w:color w:val="000000"/>
            </w:rPr>
            <w:t xml:space="preserve">executed </w:t>
          </w:r>
          <w:r w:rsidR="00D3572C" w:rsidRPr="00321F24">
            <w:rPr>
              <w:rFonts w:ascii="Century Gothic" w:hAnsi="Century Gothic"/>
              <w:color w:val="000000"/>
            </w:rPr>
            <w:t xml:space="preserve">to the constraints of the CALM ACT without amended deal memo outlining new terms. </w:t>
          </w:r>
        </w:p>
        <w:p w14:paraId="103DC86D" w14:textId="77777777" w:rsidR="00D3572C" w:rsidRPr="00321F24" w:rsidRDefault="00D3572C" w:rsidP="00D3572C">
          <w:pPr>
            <w:ind w:firstLine="720"/>
            <w:rPr>
              <w:rFonts w:ascii="Century Gothic" w:hAnsi="Century Gothic"/>
              <w:color w:val="000000"/>
            </w:rPr>
          </w:pPr>
        </w:p>
        <w:p w14:paraId="2D3EA802" w14:textId="12DC09E8" w:rsidR="00A75554" w:rsidRPr="00321F24" w:rsidRDefault="00A75554" w:rsidP="00D3572C">
          <w:pPr>
            <w:ind w:firstLine="720"/>
            <w:rPr>
              <w:rFonts w:ascii="Century Gothic" w:hAnsi="Century Gothic"/>
              <w:color w:val="000000"/>
            </w:rPr>
          </w:pPr>
          <w:r w:rsidRPr="00321F24">
            <w:rPr>
              <w:rFonts w:ascii="Century Gothic" w:hAnsi="Century Gothic"/>
              <w:color w:val="000000"/>
            </w:rPr>
            <w:t>Pro</w:t>
          </w:r>
          <w:r w:rsidR="005249A8" w:rsidRPr="00321F24">
            <w:rPr>
              <w:rFonts w:ascii="Century Gothic" w:hAnsi="Century Gothic"/>
              <w:color w:val="000000"/>
            </w:rPr>
            <w:t xml:space="preserve">ducer agrees to a fee of </w:t>
          </w:r>
          <w:r w:rsidR="00696247">
            <w:rPr>
              <w:rFonts w:ascii="Century Gothic" w:hAnsi="Century Gothic"/>
              <w:b/>
              <w:color w:val="000000"/>
            </w:rPr>
            <w:t>$10</w:t>
          </w:r>
          <w:r w:rsidR="005A1AC9">
            <w:rPr>
              <w:rFonts w:ascii="Century Gothic" w:hAnsi="Century Gothic"/>
              <w:b/>
              <w:color w:val="000000"/>
            </w:rPr>
            <w:t>00.00</w:t>
          </w:r>
          <w:r w:rsidRPr="00321F24">
            <w:rPr>
              <w:rFonts w:ascii="Century Gothic" w:hAnsi="Century Gothic"/>
              <w:color w:val="000000"/>
            </w:rPr>
            <w:t>, payable as follows:</w:t>
          </w:r>
        </w:p>
        <w:p w14:paraId="57C02739" w14:textId="77777777" w:rsidR="00D3572C" w:rsidRPr="00321F24" w:rsidRDefault="00D3572C" w:rsidP="00D3572C">
          <w:pPr>
            <w:ind w:firstLine="720"/>
            <w:rPr>
              <w:rFonts w:ascii="Century Gothic" w:hAnsi="Century Gothic"/>
              <w:b/>
              <w:color w:val="000000"/>
            </w:rPr>
          </w:pPr>
        </w:p>
        <w:p w14:paraId="01AD8F07" w14:textId="57CA1A9E" w:rsidR="00A75554" w:rsidRPr="00321F24" w:rsidRDefault="00696247" w:rsidP="00D3572C">
          <w:pPr>
            <w:rPr>
              <w:rFonts w:ascii="Century Gothic" w:hAnsi="Century Gothic"/>
              <w:color w:val="000000"/>
            </w:rPr>
          </w:pPr>
          <w:r>
            <w:rPr>
              <w:rFonts w:ascii="Century Gothic" w:hAnsi="Century Gothic"/>
              <w:b/>
              <w:color w:val="000000"/>
            </w:rPr>
            <w:t>$500</w:t>
          </w:r>
          <w:r w:rsidR="005A1AC9">
            <w:rPr>
              <w:rFonts w:ascii="Century Gothic" w:hAnsi="Century Gothic"/>
              <w:b/>
              <w:color w:val="000000"/>
            </w:rPr>
            <w:t>.00</w:t>
          </w:r>
          <w:r w:rsidR="005249A8" w:rsidRPr="00321F24">
            <w:rPr>
              <w:rFonts w:ascii="Century Gothic" w:hAnsi="Century Gothic"/>
              <w:b/>
              <w:color w:val="000000"/>
            </w:rPr>
            <w:tab/>
          </w:r>
          <w:r w:rsidR="00626B7A" w:rsidRPr="00321F24">
            <w:rPr>
              <w:rFonts w:ascii="Century Gothic" w:hAnsi="Century Gothic"/>
              <w:color w:val="000000"/>
            </w:rPr>
            <w:t xml:space="preserve"> </w:t>
          </w:r>
          <w:r w:rsidR="00A75554" w:rsidRPr="00321F24">
            <w:rPr>
              <w:rFonts w:ascii="Century Gothic" w:hAnsi="Century Gothic"/>
              <w:color w:val="000000"/>
            </w:rPr>
            <w:t xml:space="preserve">payable upon execution of this agreement or commencement of work, whichever comes </w:t>
          </w:r>
          <w:proofErr w:type="gramStart"/>
          <w:r w:rsidR="00A75554" w:rsidRPr="00321F24">
            <w:rPr>
              <w:rFonts w:ascii="Century Gothic" w:hAnsi="Century Gothic"/>
              <w:color w:val="000000"/>
            </w:rPr>
            <w:t>first;</w:t>
          </w:r>
          <w:proofErr w:type="gramEnd"/>
        </w:p>
        <w:p w14:paraId="7A54A06F" w14:textId="77777777" w:rsidR="00A75554" w:rsidRPr="00321F24" w:rsidRDefault="00A75554" w:rsidP="00D3572C">
          <w:pPr>
            <w:ind w:firstLine="720"/>
            <w:rPr>
              <w:rFonts w:ascii="Century Gothic" w:hAnsi="Century Gothic"/>
              <w:color w:val="000000"/>
            </w:rPr>
          </w:pPr>
          <w:proofErr w:type="gramStart"/>
          <w:r w:rsidRPr="00321F24">
            <w:rPr>
              <w:rFonts w:ascii="Century Gothic" w:hAnsi="Century Gothic"/>
              <w:color w:val="000000"/>
            </w:rPr>
            <w:t>and</w:t>
          </w:r>
          <w:proofErr w:type="gramEnd"/>
        </w:p>
        <w:p w14:paraId="1B9BB891" w14:textId="54B2FAAA" w:rsidR="00A75554" w:rsidRPr="00321F24" w:rsidRDefault="00A75554" w:rsidP="005249A8">
          <w:pPr>
            <w:rPr>
              <w:rFonts w:ascii="Century Gothic" w:hAnsi="Century Gothic"/>
              <w:b/>
              <w:color w:val="000000"/>
            </w:rPr>
          </w:pPr>
          <w:r w:rsidRPr="00321F24">
            <w:rPr>
              <w:rFonts w:ascii="Century Gothic" w:hAnsi="Century Gothic"/>
              <w:b/>
              <w:color w:val="000000"/>
            </w:rPr>
            <w:t>$</w:t>
          </w:r>
          <w:r w:rsidR="00696247">
            <w:rPr>
              <w:rFonts w:ascii="Century Gothic" w:hAnsi="Century Gothic"/>
              <w:b/>
              <w:color w:val="000000"/>
            </w:rPr>
            <w:t>500</w:t>
          </w:r>
          <w:r w:rsidR="005A1AC9">
            <w:rPr>
              <w:rFonts w:ascii="Century Gothic" w:hAnsi="Century Gothic"/>
              <w:b/>
              <w:color w:val="000000"/>
            </w:rPr>
            <w:t>.00</w:t>
          </w:r>
          <w:r w:rsidRPr="00321F24">
            <w:rPr>
              <w:rFonts w:ascii="Century Gothic" w:hAnsi="Century Gothic"/>
              <w:b/>
              <w:color w:val="000000"/>
            </w:rPr>
            <w:t xml:space="preserve">    </w:t>
          </w:r>
          <w:r w:rsidR="005249A8" w:rsidRPr="00321F24">
            <w:rPr>
              <w:rFonts w:ascii="Century Gothic" w:hAnsi="Century Gothic"/>
              <w:b/>
              <w:color w:val="000000"/>
            </w:rPr>
            <w:tab/>
          </w:r>
          <w:r w:rsidRPr="00321F24">
            <w:rPr>
              <w:rFonts w:ascii="Century Gothic" w:hAnsi="Century Gothic"/>
              <w:b/>
              <w:color w:val="000000"/>
            </w:rPr>
            <w:t xml:space="preserve"> </w:t>
          </w:r>
          <w:r w:rsidR="005A1AC9">
            <w:rPr>
              <w:rFonts w:ascii="Century Gothic" w:hAnsi="Century Gothic"/>
              <w:color w:val="000000"/>
            </w:rPr>
            <w:t>payable upon delivery of</w:t>
          </w:r>
          <w:r w:rsidRPr="00321F24">
            <w:rPr>
              <w:rFonts w:ascii="Century Gothic" w:hAnsi="Century Gothic"/>
              <w:color w:val="000000"/>
            </w:rPr>
            <w:t xml:space="preserve"> master recordings</w:t>
          </w:r>
        </w:p>
        <w:p w14:paraId="00574895" w14:textId="039212A0" w:rsidR="00C71C15" w:rsidRPr="005A1AC9" w:rsidRDefault="00696247" w:rsidP="005A1AC9">
          <w:pPr>
            <w:pStyle w:val="BodyText"/>
            <w:rPr>
              <w:rFonts w:ascii="Century Gothic" w:hAnsi="Century Gothic"/>
              <w:b/>
            </w:rPr>
          </w:pPr>
        </w:p>
      </w:sdtContent>
    </w:sdt>
    <w:p w14:paraId="18630A4B" w14:textId="5E6E6677" w:rsidR="009F6EF6" w:rsidRDefault="009F6EF6" w:rsidP="009F6EF6">
      <w:pPr>
        <w:pStyle w:val="BodyText"/>
        <w:rPr>
          <w:rFonts w:ascii="Century Gothic" w:hAnsi="Century Gothic"/>
        </w:rPr>
      </w:pPr>
    </w:p>
    <w:p w14:paraId="4C5DD040" w14:textId="77777777" w:rsidR="002E381E" w:rsidRPr="00321F24" w:rsidRDefault="002E381E" w:rsidP="009F6EF6">
      <w:pPr>
        <w:pStyle w:val="BodyText"/>
        <w:rPr>
          <w:rFonts w:ascii="Century Gothic" w:hAnsi="Century Gothic"/>
        </w:rPr>
      </w:pPr>
    </w:p>
    <w:p w14:paraId="0803A297" w14:textId="77777777" w:rsidR="005A1AC9" w:rsidRDefault="005A1AC9" w:rsidP="005A1AC9">
      <w:pPr>
        <w:pStyle w:val="BodyText"/>
      </w:pPr>
    </w:p>
    <w:p w14:paraId="0E813407" w14:textId="77777777" w:rsidR="005A1AC9" w:rsidRPr="005A1AC9" w:rsidRDefault="005A1AC9" w:rsidP="005A1AC9">
      <w:pPr>
        <w:pStyle w:val="BodyText"/>
      </w:pPr>
    </w:p>
    <w:p w14:paraId="3BA2493D" w14:textId="77777777" w:rsidR="009F6EF6" w:rsidRPr="00321F24" w:rsidRDefault="009F6EF6" w:rsidP="009F6EF6">
      <w:pPr>
        <w:rPr>
          <w:rFonts w:ascii="Century Gothic" w:hAnsi="Century Gothic"/>
          <w:b/>
          <w:color w:val="000000"/>
        </w:rPr>
      </w:pPr>
    </w:p>
    <w:p w14:paraId="5BE08F49" w14:textId="503C434D" w:rsidR="009F6EF6" w:rsidRPr="00321F24" w:rsidRDefault="00626B7A" w:rsidP="009F6EF6">
      <w:pPr>
        <w:rPr>
          <w:rFonts w:ascii="Century Gothic" w:hAnsi="Century Gothic"/>
          <w:b/>
          <w:color w:val="000000"/>
        </w:rPr>
      </w:pPr>
      <w:r w:rsidRPr="00321F24">
        <w:rPr>
          <w:rFonts w:ascii="Century Gothic" w:hAnsi="Century Gothic"/>
          <w:b/>
          <w:color w:val="000000"/>
        </w:rPr>
        <w:lastRenderedPageBreak/>
        <w:t>This Deal Memo</w:t>
      </w:r>
      <w:r w:rsidR="009F6EF6" w:rsidRPr="00321F24">
        <w:rPr>
          <w:rFonts w:ascii="Century Gothic" w:hAnsi="Century Gothic"/>
          <w:b/>
          <w:color w:val="000000"/>
        </w:rPr>
        <w:t xml:space="preserve"> is the entire Agreement between the parties and cannot be modified except by a written i</w:t>
      </w:r>
      <w:r w:rsidR="005A1AC9">
        <w:rPr>
          <w:rFonts w:ascii="Century Gothic" w:hAnsi="Century Gothic"/>
          <w:b/>
          <w:color w:val="000000"/>
        </w:rPr>
        <w:t>nstrument signed by the Sound Designer</w:t>
      </w:r>
      <w:r w:rsidR="009F6EF6" w:rsidRPr="00321F24">
        <w:rPr>
          <w:rFonts w:ascii="Century Gothic" w:hAnsi="Century Gothic"/>
          <w:b/>
          <w:color w:val="000000"/>
        </w:rPr>
        <w:t xml:space="preserve"> and an authorized officer of the Producer.</w:t>
      </w:r>
    </w:p>
    <w:p w14:paraId="50E5D376"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BEE3DF2" w14:textId="0A7655C6" w:rsidR="009F6EF6" w:rsidRPr="00321F24" w:rsidRDefault="009F6EF6" w:rsidP="009F6EF6">
      <w:pPr>
        <w:rPr>
          <w:rFonts w:ascii="Century Gothic" w:hAnsi="Century Gothic"/>
          <w:b/>
          <w:color w:val="000000"/>
        </w:rPr>
      </w:pPr>
      <w:r w:rsidRPr="00321F24">
        <w:rPr>
          <w:rFonts w:ascii="Century Gothic" w:hAnsi="Century Gothic"/>
          <w:b/>
          <w:color w:val="000000"/>
        </w:rPr>
        <w:t>This Agreement shall be governed by and construed under and in accordance with the</w:t>
      </w:r>
      <w:r w:rsidR="00321F24" w:rsidRPr="00321F24">
        <w:rPr>
          <w:rFonts w:ascii="Century Gothic" w:hAnsi="Century Gothic"/>
          <w:b/>
          <w:color w:val="000000"/>
        </w:rPr>
        <w:t xml:space="preserve"> laws of the State of Texas</w:t>
      </w:r>
      <w:r w:rsidRPr="00321F24">
        <w:rPr>
          <w:rFonts w:ascii="Century Gothic" w:hAnsi="Century Gothic"/>
          <w:b/>
          <w:color w:val="000000"/>
        </w:rPr>
        <w:t xml:space="preserve"> applicable to agreements wholly performed therein.</w:t>
      </w:r>
    </w:p>
    <w:p w14:paraId="1DCB2BDB"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65E3A37"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Agreed to and accepted by the following parties on th</w:t>
      </w:r>
      <w:r w:rsidR="00D3572C" w:rsidRPr="00321F24">
        <w:rPr>
          <w:rFonts w:ascii="Century Gothic" w:hAnsi="Century Gothic"/>
          <w:b/>
          <w:color w:val="000000"/>
        </w:rPr>
        <w:t>is ______ day of _________, 2013</w:t>
      </w:r>
      <w:r w:rsidRPr="00321F24">
        <w:rPr>
          <w:rFonts w:ascii="Century Gothic" w:hAnsi="Century Gothic"/>
          <w:b/>
          <w:color w:val="000000"/>
        </w:rPr>
        <w:t>.</w:t>
      </w:r>
    </w:p>
    <w:p w14:paraId="37EC18A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777AEC93"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41D2B3CC" w14:textId="33474901"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PRODUCER                     </w:t>
      </w:r>
      <w:r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5A1AC9">
        <w:rPr>
          <w:rFonts w:ascii="Century Gothic" w:hAnsi="Century Gothic"/>
          <w:b/>
          <w:color w:val="000000"/>
        </w:rPr>
        <w:t xml:space="preserve"> </w:t>
      </w:r>
      <w:r w:rsidR="005A1AC9">
        <w:rPr>
          <w:rFonts w:ascii="Century Gothic" w:hAnsi="Century Gothic"/>
          <w:b/>
          <w:color w:val="000000"/>
        </w:rPr>
        <w:tab/>
        <w:t xml:space="preserve"> </w:t>
      </w:r>
      <w:r w:rsidR="00D3572C" w:rsidRPr="00321F24">
        <w:rPr>
          <w:rFonts w:ascii="Century Gothic" w:hAnsi="Century Gothic"/>
          <w:b/>
          <w:color w:val="000000"/>
        </w:rPr>
        <w:t xml:space="preserve"> </w:t>
      </w:r>
      <w:r w:rsidR="00155929">
        <w:rPr>
          <w:rFonts w:ascii="Century Gothic" w:hAnsi="Century Gothic"/>
          <w:b/>
          <w:color w:val="000000"/>
        </w:rPr>
        <w:t>ENGINEER</w:t>
      </w:r>
    </w:p>
    <w:p w14:paraId="4B485E4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325549A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0CF70AD9" w14:textId="57534709"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5A1AC9">
        <w:rPr>
          <w:rFonts w:ascii="Century Gothic" w:hAnsi="Century Gothic"/>
          <w:b/>
          <w:color w:val="000000"/>
        </w:rPr>
        <w:tab/>
      </w:r>
      <w:r w:rsidRPr="00321F24">
        <w:rPr>
          <w:rFonts w:ascii="Century Gothic" w:hAnsi="Century Gothic"/>
          <w:b/>
          <w:color w:val="000000"/>
        </w:rPr>
        <w:t xml:space="preserve">  </w:t>
      </w:r>
      <w:r w:rsidR="00D3572C" w:rsidRPr="00321F24">
        <w:rPr>
          <w:rFonts w:ascii="Century Gothic" w:hAnsi="Century Gothic"/>
          <w:b/>
          <w:color w:val="000000"/>
        </w:rPr>
        <w:t xml:space="preserve">_______________________  </w:t>
      </w:r>
    </w:p>
    <w:p w14:paraId="7C67DA61" w14:textId="3A1C2296" w:rsidR="009F6EF6" w:rsidRPr="00321F24" w:rsidRDefault="00626B7A" w:rsidP="009F6EF6">
      <w:pPr>
        <w:rPr>
          <w:rFonts w:ascii="Century Gothic" w:hAnsi="Century Gothic"/>
          <w:b/>
        </w:rPr>
      </w:pPr>
      <w:r w:rsidRPr="00321F24">
        <w:rPr>
          <w:rFonts w:ascii="Century Gothic" w:hAnsi="Century Gothic"/>
          <w:b/>
          <w:color w:val="000000"/>
        </w:rPr>
        <w:t xml:space="preserve">Authorized Officer </w:t>
      </w:r>
      <w:r w:rsidR="009F6EF6" w:rsidRPr="00321F24">
        <w:rPr>
          <w:rFonts w:ascii="Century Gothic" w:hAnsi="Century Gothic"/>
          <w:b/>
          <w:color w:val="000000"/>
        </w:rPr>
        <w:t>of SILVER CREEK PICTURES</w:t>
      </w:r>
      <w:r w:rsidR="009F6EF6" w:rsidRPr="00321F24">
        <w:rPr>
          <w:rFonts w:ascii="Century Gothic" w:hAnsi="Century Gothic"/>
          <w:b/>
          <w:color w:val="000000"/>
        </w:rPr>
        <w:tab/>
      </w:r>
      <w:r w:rsidRPr="00321F24">
        <w:rPr>
          <w:rFonts w:ascii="Century Gothic" w:hAnsi="Century Gothic"/>
          <w:b/>
          <w:color w:val="000000"/>
        </w:rPr>
        <w:tab/>
      </w:r>
      <w:r w:rsidR="009F6EF6" w:rsidRPr="00321F24">
        <w:rPr>
          <w:rFonts w:ascii="Century Gothic" w:hAnsi="Century Gothic"/>
          <w:b/>
          <w:color w:val="000000"/>
        </w:rPr>
        <w:tab/>
      </w:r>
      <w:r w:rsidR="00D3572C" w:rsidRPr="00321F24">
        <w:rPr>
          <w:rFonts w:ascii="Century Gothic" w:hAnsi="Century Gothic"/>
          <w:b/>
          <w:color w:val="000000"/>
        </w:rPr>
        <w:t xml:space="preserve">  ORIGAMI AUDIO LLC </w:t>
      </w:r>
    </w:p>
    <w:p w14:paraId="3731BA3E" w14:textId="77777777" w:rsidR="00F015DE" w:rsidRPr="00321F24" w:rsidRDefault="00F015DE">
      <w:pPr>
        <w:rPr>
          <w:rFonts w:ascii="Century Gothic" w:hAnsi="Century Gothic"/>
          <w:b/>
        </w:rPr>
      </w:pPr>
    </w:p>
    <w:p w14:paraId="09C2B1DF" w14:textId="77777777" w:rsidR="00D3572C" w:rsidRPr="00321F24" w:rsidRDefault="00D3572C">
      <w:pPr>
        <w:rPr>
          <w:rFonts w:ascii="Century Gothic" w:hAnsi="Century Gothic"/>
          <w:b/>
        </w:rPr>
      </w:pPr>
    </w:p>
    <w:p w14:paraId="0D2E6738" w14:textId="77777777" w:rsidR="00D3572C" w:rsidRPr="00321F24" w:rsidRDefault="00D3572C" w:rsidP="00D3572C">
      <w:pPr>
        <w:pStyle w:val="Heading1"/>
        <w:pBdr>
          <w:bottom w:val="single" w:sz="12" w:space="1" w:color="A9122A" w:themeColor="accent1"/>
        </w:pBdr>
        <w:jc w:val="center"/>
        <w:rPr>
          <w:rFonts w:ascii="Century Gothic" w:hAnsi="Century Gothic"/>
          <w:sz w:val="28"/>
          <w:szCs w:val="28"/>
        </w:rPr>
      </w:pPr>
    </w:p>
    <w:p w14:paraId="483A9374" w14:textId="5F03461E" w:rsidR="00D3572C" w:rsidRPr="00321F24" w:rsidRDefault="00D3572C" w:rsidP="00D3572C">
      <w:pPr>
        <w:rPr>
          <w:rFonts w:ascii="Century Gothic" w:hAnsi="Century Gothic"/>
          <w:b/>
          <w:color w:val="000000"/>
          <w:sz w:val="28"/>
          <w:szCs w:val="28"/>
        </w:rPr>
      </w:pPr>
      <w:r w:rsidRPr="00321F24">
        <w:rPr>
          <w:rFonts w:ascii="Century Gothic" w:hAnsi="Century Gothic"/>
          <w:b/>
          <w:color w:val="000000"/>
          <w:sz w:val="28"/>
          <w:szCs w:val="28"/>
        </w:rPr>
        <w:t>We are excited to work with you and again would like to thank you</w:t>
      </w:r>
      <w:r w:rsidR="005A1AC9">
        <w:rPr>
          <w:rFonts w:ascii="Century Gothic" w:hAnsi="Century Gothic"/>
          <w:b/>
          <w:color w:val="000000"/>
          <w:sz w:val="28"/>
          <w:szCs w:val="28"/>
        </w:rPr>
        <w:t xml:space="preserve"> for the opportunity to </w:t>
      </w:r>
      <w:r w:rsidR="00155929">
        <w:rPr>
          <w:rFonts w:ascii="Century Gothic" w:hAnsi="Century Gothic"/>
          <w:b/>
          <w:color w:val="000000"/>
          <w:sz w:val="28"/>
          <w:szCs w:val="28"/>
        </w:rPr>
        <w:t>provide audio post for</w:t>
      </w:r>
      <w:r w:rsidR="00626B7A" w:rsidRPr="00321F24">
        <w:rPr>
          <w:rFonts w:ascii="Century Gothic" w:hAnsi="Century Gothic"/>
          <w:b/>
          <w:color w:val="000000"/>
          <w:sz w:val="28"/>
          <w:szCs w:val="28"/>
        </w:rPr>
        <w:t xml:space="preserve"> </w:t>
      </w:r>
      <w:r w:rsidRPr="00321F24">
        <w:rPr>
          <w:rFonts w:ascii="Century Gothic" w:hAnsi="Century Gothic"/>
          <w:b/>
          <w:color w:val="000000"/>
          <w:sz w:val="28"/>
          <w:szCs w:val="28"/>
        </w:rPr>
        <w:t xml:space="preserve">your film. </w:t>
      </w:r>
    </w:p>
    <w:p w14:paraId="0A37A741" w14:textId="04CEFD32" w:rsidR="00D3572C" w:rsidRPr="00321F24" w:rsidRDefault="005A1AC9" w:rsidP="00D3572C">
      <w:pPr>
        <w:rPr>
          <w:rFonts w:ascii="Century Gothic" w:hAnsi="Century Gothic"/>
          <w:b/>
          <w:color w:val="000000"/>
          <w:sz w:val="28"/>
          <w:szCs w:val="28"/>
        </w:rPr>
      </w:pPr>
      <w:r w:rsidRPr="00321F24">
        <w:rPr>
          <w:rFonts w:ascii="Century Gothic" w:hAnsi="Century Gothic"/>
          <w:b/>
          <w:noProof/>
        </w:rPr>
        <w:drawing>
          <wp:anchor distT="0" distB="0" distL="114300" distR="114300" simplePos="0" relativeHeight="251658240" behindDoc="0" locked="0" layoutInCell="1" allowOverlap="1" wp14:anchorId="43C5DA18" wp14:editId="13D41CF7">
            <wp:simplePos x="0" y="0"/>
            <wp:positionH relativeFrom="column">
              <wp:posOffset>4154805</wp:posOffset>
            </wp:positionH>
            <wp:positionV relativeFrom="paragraph">
              <wp:posOffset>137795</wp:posOffset>
            </wp:positionV>
            <wp:extent cx="2817495" cy="2857500"/>
            <wp:effectExtent l="0" t="0" r="1905" b="12700"/>
            <wp:wrapNone/>
            <wp:docPr id="3" name="Picture 3" descr="Macintosh HD:Users:Quinn:Desktop:november logo:re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uinn:Desktop:november logo:red logo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2857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3D68F" w14:textId="4A5A49D3" w:rsidR="00FC315E" w:rsidRPr="00321F24" w:rsidRDefault="00FC315E" w:rsidP="00D3572C">
      <w:pPr>
        <w:rPr>
          <w:rFonts w:ascii="Century Gothic" w:hAnsi="Century Gothic"/>
          <w:b/>
          <w:color w:val="000000"/>
          <w:sz w:val="28"/>
          <w:szCs w:val="28"/>
        </w:rPr>
      </w:pPr>
    </w:p>
    <w:p w14:paraId="281AE5DF" w14:textId="45E16924" w:rsidR="00FC315E" w:rsidRPr="00321F24" w:rsidRDefault="00FC315E" w:rsidP="00D3572C">
      <w:pPr>
        <w:rPr>
          <w:rFonts w:ascii="Century Gothic" w:hAnsi="Century Gothic"/>
          <w:b/>
          <w:color w:val="000000"/>
          <w:sz w:val="28"/>
          <w:szCs w:val="28"/>
        </w:rPr>
      </w:pPr>
    </w:p>
    <w:p w14:paraId="2AF15F26" w14:textId="1A192C56" w:rsidR="00FC315E" w:rsidRPr="00321F24" w:rsidRDefault="00FC315E" w:rsidP="00D3572C">
      <w:pPr>
        <w:rPr>
          <w:rFonts w:ascii="Century Gothic" w:hAnsi="Century Gothic"/>
          <w:b/>
          <w:color w:val="000000"/>
          <w:sz w:val="28"/>
          <w:szCs w:val="28"/>
        </w:rPr>
      </w:pPr>
    </w:p>
    <w:p w14:paraId="1418217D" w14:textId="67788A32"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Cheers,</w:t>
      </w:r>
    </w:p>
    <w:p w14:paraId="7CC966B6" w14:textId="74AE8142"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Quinn Brown</w:t>
      </w:r>
    </w:p>
    <w:p w14:paraId="55765E0F" w14:textId="150908B7"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Owner, ORIGAMI AUDIO LLC</w:t>
      </w:r>
    </w:p>
    <w:p w14:paraId="39034EB9" w14:textId="211B5B0B" w:rsidR="00D3572C" w:rsidRPr="00012C80" w:rsidRDefault="00D3572C" w:rsidP="00D3572C">
      <w:pPr>
        <w:rPr>
          <w:color w:val="000000"/>
        </w:rPr>
      </w:pPr>
    </w:p>
    <w:p w14:paraId="4EEFF0EA" w14:textId="0F96BFE3" w:rsidR="00D3572C" w:rsidRDefault="00D3572C"/>
    <w:sectPr w:rsidR="00D3572C" w:rsidSect="00F015DE">
      <w:foot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4F64A" w14:textId="77777777" w:rsidR="00155929" w:rsidRDefault="00155929">
      <w:r>
        <w:separator/>
      </w:r>
    </w:p>
  </w:endnote>
  <w:endnote w:type="continuationSeparator" w:id="0">
    <w:p w14:paraId="17F6EC52" w14:textId="77777777" w:rsidR="00155929" w:rsidRDefault="00155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FD53" w14:textId="77777777" w:rsidR="00155929" w:rsidRDefault="00155929">
    <w:pPr>
      <w:pStyle w:val="Footer"/>
    </w:pPr>
    <w:r>
      <w:fldChar w:fldCharType="begin"/>
    </w:r>
    <w:r>
      <w:instrText xml:space="preserve"> Page </w:instrText>
    </w:r>
    <w:r>
      <w:fldChar w:fldCharType="separate"/>
    </w:r>
    <w:r w:rsidR="002E381E">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A1573" w14:textId="77777777" w:rsidR="00155929" w:rsidRDefault="00155929">
      <w:r>
        <w:separator/>
      </w:r>
    </w:p>
  </w:footnote>
  <w:footnote w:type="continuationSeparator" w:id="0">
    <w:p w14:paraId="4E1F0E20" w14:textId="77777777" w:rsidR="00155929" w:rsidRDefault="001559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680"/>
    </w:tblGrid>
    <w:tr w:rsidR="00155929" w14:paraId="46372301" w14:textId="77777777" w:rsidTr="00C71C15">
      <w:tc>
        <w:tcPr>
          <w:tcW w:w="8680" w:type="dxa"/>
          <w:vAlign w:val="center"/>
        </w:tcPr>
        <w:p w14:paraId="2467909A" w14:textId="77777777" w:rsidR="00155929" w:rsidRDefault="00155929">
          <w:pPr>
            <w:pStyle w:val="Title"/>
          </w:pPr>
          <w:r>
            <w:rPr>
              <w:noProof/>
            </w:rPr>
            <w:drawing>
              <wp:anchor distT="0" distB="0" distL="114300" distR="114300" simplePos="0" relativeHeight="251658240" behindDoc="0" locked="0" layoutInCell="1" allowOverlap="1" wp14:anchorId="7A02632B" wp14:editId="48A36A2C">
                <wp:simplePos x="0" y="0"/>
                <wp:positionH relativeFrom="column">
                  <wp:posOffset>5596890</wp:posOffset>
                </wp:positionH>
                <wp:positionV relativeFrom="paragraph">
                  <wp:posOffset>-243840</wp:posOffset>
                </wp:positionV>
                <wp:extent cx="1250315" cy="1266190"/>
                <wp:effectExtent l="0" t="0" r="0" b="0"/>
                <wp:wrapNone/>
                <wp:docPr id="2" name="Picture 2" descr="Macintosh HD:Users:Quinn:Desktop:november logo:logo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uinn:Desktop:november logo:logo alph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1266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ORIGAMI AUDIO LLC</w:t>
          </w:r>
        </w:p>
        <w:p w14:paraId="34233864" w14:textId="77777777" w:rsidR="00155929" w:rsidRDefault="00155929" w:rsidP="00141E2D">
          <w:pPr>
            <w:pStyle w:val="ContactDetails"/>
          </w:pPr>
          <w:r>
            <w:t xml:space="preserve">166 EXPRESS STREET </w:t>
          </w:r>
          <w:r>
            <w:sym w:font="Wingdings 2" w:char="F097"/>
          </w:r>
          <w:r>
            <w:t xml:space="preserve"> DALLAS, TX 75207</w:t>
          </w:r>
          <w:r>
            <w:br/>
            <w:t xml:space="preserve">PHONE: 469.422.0695 </w:t>
          </w:r>
          <w:r>
            <w:sym w:font="Wingdings 2" w:char="F097"/>
          </w:r>
          <w:r>
            <w:t xml:space="preserve"> E-MAIL: THE@QUINNBROWN.COM</w:t>
          </w:r>
        </w:p>
      </w:tc>
    </w:tr>
    <w:tr w:rsidR="00155929" w14:paraId="4E56E9ED" w14:textId="77777777" w:rsidTr="00C71C15">
      <w:tc>
        <w:tcPr>
          <w:tcW w:w="8680" w:type="dxa"/>
          <w:vAlign w:val="center"/>
        </w:tcPr>
        <w:p w14:paraId="4C46AC90" w14:textId="77777777" w:rsidR="00155929" w:rsidRDefault="00155929">
          <w:pPr>
            <w:pStyle w:val="Title"/>
          </w:pPr>
        </w:p>
      </w:tc>
    </w:tr>
  </w:tbl>
  <w:p w14:paraId="77590C3A" w14:textId="77777777" w:rsidR="00155929" w:rsidRDefault="0015592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6B2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C0077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CC47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41E2D"/>
    <w:rsid w:val="000201D0"/>
    <w:rsid w:val="000B233E"/>
    <w:rsid w:val="00141E2D"/>
    <w:rsid w:val="00155929"/>
    <w:rsid w:val="001F21FF"/>
    <w:rsid w:val="002651A3"/>
    <w:rsid w:val="002E0D0A"/>
    <w:rsid w:val="002E381E"/>
    <w:rsid w:val="002E7AE5"/>
    <w:rsid w:val="00321F24"/>
    <w:rsid w:val="00437BEB"/>
    <w:rsid w:val="005249A8"/>
    <w:rsid w:val="005A1AC9"/>
    <w:rsid w:val="00626B7A"/>
    <w:rsid w:val="00676200"/>
    <w:rsid w:val="00696247"/>
    <w:rsid w:val="0078650F"/>
    <w:rsid w:val="008118CC"/>
    <w:rsid w:val="00995900"/>
    <w:rsid w:val="009F6EF6"/>
    <w:rsid w:val="00A513C0"/>
    <w:rsid w:val="00A75554"/>
    <w:rsid w:val="00BA551E"/>
    <w:rsid w:val="00C13497"/>
    <w:rsid w:val="00C71C15"/>
    <w:rsid w:val="00D3572C"/>
    <w:rsid w:val="00D516FC"/>
    <w:rsid w:val="00F015DE"/>
    <w:rsid w:val="00FC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E8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Initial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7CAAF25334CA4A86F7E835414D7D53"/>
        <w:category>
          <w:name w:val="General"/>
          <w:gallery w:val="placeholder"/>
        </w:category>
        <w:types>
          <w:type w:val="bbPlcHdr"/>
        </w:types>
        <w:behaviors>
          <w:behavior w:val="content"/>
        </w:behaviors>
        <w:guid w:val="{FC4BA89A-F3DB-C44A-8859-8A2D18977D2A}"/>
      </w:docPartPr>
      <w:docPartBody>
        <w:p w:rsidR="004A7D21" w:rsidRDefault="004A7D21">
          <w:pPr>
            <w:pStyle w:val="F57CAAF25334CA4A86F7E835414D7D53"/>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F8E283D67D97CD4194A265E6B908A189"/>
        <w:category>
          <w:name w:val="General"/>
          <w:gallery w:val="placeholder"/>
        </w:category>
        <w:types>
          <w:type w:val="bbPlcHdr"/>
        </w:types>
        <w:behaviors>
          <w:behavior w:val="content"/>
        </w:behaviors>
        <w:guid w:val="{0B5DC74B-13DF-9449-86DE-AABD96CF7769}"/>
      </w:docPartPr>
      <w:docPartBody>
        <w:p w:rsidR="004A7D21" w:rsidRDefault="004A7D21">
          <w:pPr>
            <w:pStyle w:val="F8E283D67D97CD4194A265E6B908A189"/>
          </w:pPr>
          <w:r>
            <w:t>Aliquam dapibus.</w:t>
          </w:r>
        </w:p>
      </w:docPartBody>
    </w:docPart>
    <w:docPart>
      <w:docPartPr>
        <w:name w:val="5D6B58F17747044CB94BECD01C0DA354"/>
        <w:category>
          <w:name w:val="General"/>
          <w:gallery w:val="placeholder"/>
        </w:category>
        <w:types>
          <w:type w:val="bbPlcHdr"/>
        </w:types>
        <w:behaviors>
          <w:behavior w:val="content"/>
        </w:behaviors>
        <w:guid w:val="{8736796A-1E53-2D4D-9C7C-5AD85F3A5962}"/>
      </w:docPartPr>
      <w:docPartBody>
        <w:p w:rsidR="004A7D21" w:rsidRDefault="004A7D21">
          <w:pPr>
            <w:pStyle w:val="5D6B58F17747044CB94BECD01C0DA354"/>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09F82AA83571FC47A66D317CA8C8CADE"/>
        <w:category>
          <w:name w:val="General"/>
          <w:gallery w:val="placeholder"/>
        </w:category>
        <w:types>
          <w:type w:val="bbPlcHdr"/>
        </w:types>
        <w:behaviors>
          <w:behavior w:val="content"/>
        </w:behaviors>
        <w:guid w:val="{01B0B8BA-0344-9B44-9D29-D505856625B3}"/>
      </w:docPartPr>
      <w:docPartBody>
        <w:p w:rsidR="004A7D21" w:rsidRDefault="004A7D21" w:rsidP="004A7D21">
          <w:pPr>
            <w:pStyle w:val="09F82AA83571FC47A66D317CA8C8CADE"/>
          </w:pPr>
          <w:r>
            <w:t>Aliquam dapibus.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21"/>
    <w:rsid w:val="0046517F"/>
    <w:rsid w:val="004A7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4D8D7-CF23-784C-AF9C-092CC30C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Initials Resume.dotx</Template>
  <TotalTime>5</TotalTime>
  <Pages>2</Pages>
  <Words>427</Words>
  <Characters>2440</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Objective</vt:lpstr>
      <vt:lpstr>Experience</vt:lpstr>
      <vt:lpstr>    Lorem ipsum dolor	[Insert Dates]</vt:lpstr>
      <vt:lpstr>    Lorem ipsum dolor	[Insert Dates]</vt:lpstr>
      <vt:lpstr>    Lorem ipsum dolor	[Insert Dates]</vt:lpstr>
      <vt:lpstr>Education</vt:lpstr>
      <vt:lpstr>    Aliquam dapibus.	[Insert Dates]</vt:lpstr>
      <vt:lpstr>    Aliquam dapibus.	[Insert Dates]</vt:lpstr>
      <vt:lpstr>Skills</vt:lpstr>
    </vt:vector>
  </TitlesOfParts>
  <Manager/>
  <Company/>
  <LinksUpToDate>false</LinksUpToDate>
  <CharactersWithSpaces>2862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tor</dc:creator>
  <cp:keywords/>
  <dc:description/>
  <cp:lastModifiedBy>doc tor</cp:lastModifiedBy>
  <cp:revision>4</cp:revision>
  <cp:lastPrinted>2013-02-09T20:52:00Z</cp:lastPrinted>
  <dcterms:created xsi:type="dcterms:W3CDTF">2013-02-09T20:52:00Z</dcterms:created>
  <dcterms:modified xsi:type="dcterms:W3CDTF">2013-02-09T21:07:00Z</dcterms:modified>
  <cp:category/>
</cp:coreProperties>
</file>